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5C2C" w:rsidRDefault="00801E14" w:rsidP="00176EB1">
      <w:pPr>
        <w:jc w:val="center"/>
        <w:rPr>
          <w:b/>
          <w:sz w:val="28"/>
        </w:rPr>
      </w:pPr>
      <w:bookmarkStart w:id="0" w:name="_GoBack"/>
      <w:bookmarkEnd w:id="0"/>
      <w:r w:rsidRPr="00801E14">
        <w:rPr>
          <w:b/>
          <w:sz w:val="28"/>
        </w:rPr>
        <w:t xml:space="preserve">Monroe </w:t>
      </w:r>
      <w:r w:rsidR="00C65098">
        <w:rPr>
          <w:b/>
          <w:sz w:val="28"/>
        </w:rPr>
        <w:t xml:space="preserve">Public </w:t>
      </w:r>
      <w:r w:rsidRPr="00801E14">
        <w:rPr>
          <w:b/>
          <w:sz w:val="28"/>
        </w:rPr>
        <w:t>School</w:t>
      </w:r>
      <w:r w:rsidR="00B674D0">
        <w:rPr>
          <w:b/>
          <w:sz w:val="28"/>
        </w:rPr>
        <w:t>/</w:t>
      </w:r>
      <w:r w:rsidR="00D064C6">
        <w:rPr>
          <w:b/>
          <w:sz w:val="28"/>
        </w:rPr>
        <w:t>Orchard High School</w:t>
      </w:r>
    </w:p>
    <w:p w:rsidR="00801E14" w:rsidRDefault="00405C2C" w:rsidP="00176EB1">
      <w:pPr>
        <w:jc w:val="center"/>
        <w:rPr>
          <w:b/>
          <w:sz w:val="28"/>
        </w:rPr>
      </w:pPr>
      <w:r>
        <w:rPr>
          <w:b/>
          <w:sz w:val="28"/>
        </w:rPr>
        <w:t>Dance Gues</w:t>
      </w:r>
      <w:r w:rsidR="00801E14" w:rsidRPr="00801E14">
        <w:rPr>
          <w:b/>
          <w:sz w:val="28"/>
        </w:rPr>
        <w:t>t Pass</w:t>
      </w:r>
    </w:p>
    <w:p w:rsidR="00B674D0" w:rsidRDefault="00801E14" w:rsidP="00B674D0">
      <w:r>
        <w:rPr>
          <w:b/>
          <w:sz w:val="28"/>
        </w:rPr>
        <w:t xml:space="preserve">ELIGIBILITY:   </w:t>
      </w:r>
      <w:r>
        <w:t>The dance is open to</w:t>
      </w:r>
      <w:r w:rsidR="00295DC3">
        <w:t xml:space="preserve"> 9</w:t>
      </w:r>
      <w:r w:rsidR="00295DC3" w:rsidRPr="00295DC3">
        <w:rPr>
          <w:vertAlign w:val="superscript"/>
        </w:rPr>
        <w:t>th</w:t>
      </w:r>
      <w:r w:rsidR="00295DC3">
        <w:t xml:space="preserve"> -</w:t>
      </w:r>
      <w:r>
        <w:t xml:space="preserve"> </w:t>
      </w:r>
      <w:r w:rsidR="00E116C0">
        <w:t>12</w:t>
      </w:r>
      <w:r w:rsidR="00E116C0" w:rsidRPr="00E116C0">
        <w:rPr>
          <w:vertAlign w:val="superscript"/>
        </w:rPr>
        <w:t>th</w:t>
      </w:r>
      <w:r w:rsidR="00E116C0">
        <w:t xml:space="preserve"> grade students </w:t>
      </w:r>
      <w:r>
        <w:rPr>
          <w:b/>
        </w:rPr>
        <w:t xml:space="preserve">NO MIDDLE SCHOOL STUDENTS AND NO </w:t>
      </w:r>
      <w:r w:rsidR="00E116C0">
        <w:rPr>
          <w:b/>
        </w:rPr>
        <w:t xml:space="preserve">                                      </w:t>
      </w:r>
      <w:r>
        <w:rPr>
          <w:b/>
        </w:rPr>
        <w:t>ONE AGE 21 OR OLDER MAY ATTEND</w:t>
      </w:r>
      <w:r w:rsidR="000A3E35">
        <w:rPr>
          <w:b/>
        </w:rPr>
        <w:t xml:space="preserve"> as a guest</w:t>
      </w:r>
    </w:p>
    <w:p w:rsidR="00D14E9F" w:rsidRDefault="00801E14" w:rsidP="00B674D0">
      <w:pPr>
        <w:ind w:left="1440" w:firstLine="720"/>
      </w:pPr>
      <w:r>
        <w:t>-</w:t>
      </w:r>
      <w:r w:rsidRPr="00B674D0">
        <w:rPr>
          <w:b/>
        </w:rPr>
        <w:t>BRINGING A GUEST IS A PRIVIL</w:t>
      </w:r>
      <w:r w:rsidR="00C647AF" w:rsidRPr="00B674D0">
        <w:rPr>
          <w:b/>
        </w:rPr>
        <w:t>E</w:t>
      </w:r>
      <w:r w:rsidRPr="00B674D0">
        <w:rPr>
          <w:b/>
        </w:rPr>
        <w:t>GE, NOT A RIGHT</w:t>
      </w:r>
      <w:r>
        <w:t>-</w:t>
      </w:r>
    </w:p>
    <w:p w:rsidR="0036055E" w:rsidRDefault="0036055E" w:rsidP="00405C2C">
      <w:pPr>
        <w:pStyle w:val="ListParagraph"/>
        <w:ind w:left="2520"/>
      </w:pPr>
    </w:p>
    <w:p w:rsidR="00D14E9F" w:rsidRDefault="00295DC3" w:rsidP="00D14E9F">
      <w:r>
        <w:rPr>
          <w:b/>
          <w:i/>
        </w:rPr>
        <w:t>MPS</w:t>
      </w:r>
      <w:r w:rsidR="00D14E9F" w:rsidRPr="00AB4F14">
        <w:rPr>
          <w:b/>
          <w:i/>
        </w:rPr>
        <w:t xml:space="preserve"> STUDENT</w:t>
      </w:r>
      <w:r w:rsidR="00D14E9F">
        <w:t xml:space="preserve"> ______________________________           </w:t>
      </w:r>
      <w:r w:rsidR="00D14E9F" w:rsidRPr="00AB4F14">
        <w:rPr>
          <w:b/>
          <w:i/>
        </w:rPr>
        <w:t xml:space="preserve">GRADE </w:t>
      </w:r>
      <w:r w:rsidR="00D14E9F">
        <w:t>____________</w:t>
      </w:r>
    </w:p>
    <w:p w:rsidR="00B674D0" w:rsidRPr="00B674D0" w:rsidRDefault="00B674D0" w:rsidP="00D14E9F">
      <w:pPr>
        <w:rPr>
          <w:b/>
        </w:rPr>
      </w:pPr>
      <w:r>
        <w:t xml:space="preserve">___________________________________________   </w:t>
      </w:r>
      <w:r w:rsidR="00D064C6">
        <w:rPr>
          <w:b/>
        </w:rPr>
        <w:t xml:space="preserve">Orchard </w:t>
      </w:r>
      <w:r w:rsidRPr="00B674D0">
        <w:rPr>
          <w:b/>
        </w:rPr>
        <w:t>administrator</w:t>
      </w:r>
    </w:p>
    <w:p w:rsidR="00D14E9F" w:rsidRDefault="00D14E9F" w:rsidP="00D14E9F">
      <w:pPr>
        <w:jc w:val="both"/>
        <w:rPr>
          <w:b/>
        </w:rPr>
      </w:pPr>
      <w:r>
        <w:rPr>
          <w:b/>
        </w:rPr>
        <w:t xml:space="preserve">               The information bel</w:t>
      </w:r>
      <w:r w:rsidR="00F67A33">
        <w:rPr>
          <w:b/>
        </w:rPr>
        <w:t>ow is to be completed by the GUEST of the</w:t>
      </w:r>
      <w:r>
        <w:rPr>
          <w:b/>
        </w:rPr>
        <w:t xml:space="preserve"> Monroe </w:t>
      </w:r>
      <w:r w:rsidR="00C34AD0">
        <w:rPr>
          <w:b/>
        </w:rPr>
        <w:t xml:space="preserve">Public </w:t>
      </w:r>
      <w:r>
        <w:rPr>
          <w:b/>
        </w:rPr>
        <w:t>School student.</w:t>
      </w:r>
    </w:p>
    <w:p w:rsidR="00D14E9F" w:rsidRDefault="00D14E9F" w:rsidP="00D14E9F">
      <w:pPr>
        <w:jc w:val="both"/>
        <w:rPr>
          <w:b/>
        </w:rPr>
      </w:pPr>
      <w:r>
        <w:rPr>
          <w:b/>
        </w:rPr>
        <w:t>NAME___________________________________________________          AGE_______________</w:t>
      </w:r>
    </w:p>
    <w:p w:rsidR="00D14E9F" w:rsidRDefault="00D14E9F" w:rsidP="00D14E9F">
      <w:pPr>
        <w:jc w:val="both"/>
        <w:rPr>
          <w:b/>
        </w:rPr>
      </w:pPr>
      <w:r>
        <w:rPr>
          <w:b/>
        </w:rPr>
        <w:t>ADDRESS________________________________________________________________________</w:t>
      </w:r>
    </w:p>
    <w:p w:rsidR="00D14E9F" w:rsidRDefault="00D14E9F" w:rsidP="00D14E9F">
      <w:pPr>
        <w:jc w:val="both"/>
        <w:rPr>
          <w:b/>
        </w:rPr>
      </w:pPr>
      <w:r>
        <w:rPr>
          <w:b/>
        </w:rPr>
        <w:t>CITY_____</w:t>
      </w:r>
      <w:r w:rsidR="005714EF">
        <w:rPr>
          <w:b/>
        </w:rPr>
        <w:t>_________</w:t>
      </w:r>
      <w:r>
        <w:rPr>
          <w:b/>
        </w:rPr>
        <w:t xml:space="preserve"> PHONE_______________</w:t>
      </w:r>
      <w:r w:rsidR="005714EF">
        <w:rPr>
          <w:b/>
        </w:rPr>
        <w:t>____ DRIVERS LICENSE #________________________</w:t>
      </w:r>
    </w:p>
    <w:p w:rsidR="00D14E9F" w:rsidRDefault="00D14E9F" w:rsidP="00D14E9F">
      <w:pPr>
        <w:jc w:val="both"/>
        <w:rPr>
          <w:b/>
        </w:rPr>
      </w:pPr>
      <w:r>
        <w:rPr>
          <w:b/>
        </w:rPr>
        <w:t>GUEST PARENT SIGNATURE____________________________________________________</w:t>
      </w:r>
    </w:p>
    <w:p w:rsidR="00D14E9F" w:rsidRDefault="00D14E9F" w:rsidP="00D14E9F">
      <w:pPr>
        <w:pBdr>
          <w:bottom w:val="single" w:sz="12" w:space="1" w:color="auto"/>
        </w:pBdr>
        <w:jc w:val="both"/>
        <w:rPr>
          <w:b/>
        </w:rPr>
      </w:pPr>
      <w:r>
        <w:rPr>
          <w:b/>
        </w:rPr>
        <w:t xml:space="preserve">*******If the potential guest </w:t>
      </w:r>
      <w:r>
        <w:rPr>
          <w:b/>
          <w:u w:val="single"/>
        </w:rPr>
        <w:t xml:space="preserve">has graduated from high school, </w:t>
      </w:r>
      <w:r>
        <w:rPr>
          <w:b/>
        </w:rPr>
        <w:t xml:space="preserve">a copy of a valid driver’s license or </w:t>
      </w:r>
      <w:r w:rsidRPr="00D14E9F">
        <w:rPr>
          <w:b/>
          <w:u w:val="single"/>
        </w:rPr>
        <w:t>current</w:t>
      </w:r>
      <w:r>
        <w:rPr>
          <w:b/>
          <w:u w:val="single"/>
        </w:rPr>
        <w:t xml:space="preserve"> </w:t>
      </w:r>
      <w:r>
        <w:rPr>
          <w:b/>
        </w:rPr>
        <w:t xml:space="preserve">college photo ID </w:t>
      </w:r>
      <w:r w:rsidR="00176EB1">
        <w:rPr>
          <w:b/>
        </w:rPr>
        <w:t>is required.</w:t>
      </w:r>
      <w:r w:rsidR="004230E6">
        <w:rPr>
          <w:b/>
        </w:rPr>
        <w:t xml:space="preserve"> Guests will be DENIED admission without proper photo ID.</w:t>
      </w:r>
    </w:p>
    <w:p w:rsidR="004230E6" w:rsidRDefault="004230E6" w:rsidP="00D14E9F">
      <w:pPr>
        <w:jc w:val="both"/>
        <w:rPr>
          <w:b/>
        </w:rPr>
      </w:pPr>
      <w:r>
        <w:rPr>
          <w:b/>
        </w:rPr>
        <w:t xml:space="preserve">****** If the potential guest has </w:t>
      </w:r>
      <w:r>
        <w:rPr>
          <w:b/>
          <w:u w:val="single"/>
        </w:rPr>
        <w:t>not</w:t>
      </w:r>
      <w:r>
        <w:rPr>
          <w:b/>
        </w:rPr>
        <w:t xml:space="preserve"> graduated from high school, the following section is to be completed by the guest’s high school principal.</w:t>
      </w:r>
    </w:p>
    <w:p w:rsidR="004230E6" w:rsidRDefault="004230E6" w:rsidP="00D14E9F">
      <w:pPr>
        <w:jc w:val="both"/>
      </w:pPr>
      <w:r>
        <w:t>The above person is in the ____ grade at _______________</w:t>
      </w:r>
      <w:r w:rsidR="00F67A33">
        <w:t>_________________________</w:t>
      </w:r>
      <w:r>
        <w:t xml:space="preserve"> School and is in good standing. This person is recommended for attendance at the Monroe </w:t>
      </w:r>
      <w:r w:rsidR="00F53F0E">
        <w:t xml:space="preserve">High </w:t>
      </w:r>
      <w:r>
        <w:t>School dance.</w:t>
      </w:r>
    </w:p>
    <w:p w:rsidR="004230E6" w:rsidRDefault="004230E6" w:rsidP="00405C2C">
      <w:pPr>
        <w:jc w:val="both"/>
        <w:rPr>
          <w:b/>
        </w:rPr>
      </w:pPr>
      <w:r>
        <w:rPr>
          <w:b/>
        </w:rPr>
        <w:t>SIGNATURE OF PRINCIPAL________________________________</w:t>
      </w:r>
      <w:r w:rsidR="00405C2C">
        <w:rPr>
          <w:b/>
        </w:rPr>
        <w:t>________   DATE _______________</w:t>
      </w:r>
    </w:p>
    <w:p w:rsidR="00B674D0" w:rsidRDefault="004230E6" w:rsidP="00B674D0">
      <w:pPr>
        <w:jc w:val="center"/>
        <w:rPr>
          <w:b/>
          <w:i/>
          <w:sz w:val="24"/>
          <w:u w:val="single"/>
        </w:rPr>
      </w:pPr>
      <w:r w:rsidRPr="00DA70D9">
        <w:rPr>
          <w:b/>
          <w:i/>
          <w:sz w:val="24"/>
          <w:u w:val="single"/>
        </w:rPr>
        <w:t>This form must be returned by fax at 734-265-3461</w:t>
      </w:r>
      <w:r w:rsidR="00AB4F14">
        <w:rPr>
          <w:b/>
          <w:i/>
          <w:sz w:val="24"/>
          <w:u w:val="single"/>
        </w:rPr>
        <w:t xml:space="preserve"> by the guest school</w:t>
      </w:r>
      <w:r w:rsidR="00DA70D9" w:rsidRPr="00DA70D9">
        <w:rPr>
          <w:b/>
          <w:i/>
          <w:sz w:val="24"/>
          <w:u w:val="single"/>
        </w:rPr>
        <w:t xml:space="preserve"> </w:t>
      </w:r>
    </w:p>
    <w:p w:rsidR="00B674D0" w:rsidRPr="00B674D0" w:rsidRDefault="004230E6" w:rsidP="00B674D0">
      <w:pPr>
        <w:jc w:val="center"/>
        <w:rPr>
          <w:b/>
          <w:i/>
          <w:sz w:val="24"/>
          <w:u w:val="single"/>
        </w:rPr>
      </w:pPr>
      <w:r>
        <w:t>All guests must follow the MHS Code of Conduct and guidelines. Violation may result in the M</w:t>
      </w:r>
      <w:r w:rsidR="002A1C0F">
        <w:t>P</w:t>
      </w:r>
      <w:r>
        <w:t>S student and guest being removed from the dance without reimbursement of the ticket price</w:t>
      </w:r>
      <w:r w:rsidR="00405C2C">
        <w:t>.</w:t>
      </w:r>
    </w:p>
    <w:p w:rsidR="00405C2C" w:rsidRDefault="00405C2C" w:rsidP="00B674D0">
      <w:pPr>
        <w:ind w:firstLine="720"/>
        <w:jc w:val="center"/>
      </w:pPr>
      <w:r>
        <w:t>ALL STUDENTS AND GUESTS WILL BE ASKED TO PRESENT PICTURE ID BEFORE THEY MAY GAIN ENTRANCE INTO THE DANCE.</w:t>
      </w:r>
    </w:p>
    <w:p w:rsidR="00405C2C" w:rsidRDefault="00405C2C" w:rsidP="00405C2C">
      <w:r>
        <w:t>Accepted ______________   _______</w:t>
      </w:r>
      <w:r w:rsidR="00295DC3">
        <w:t>_______________________________</w:t>
      </w:r>
      <w:r>
        <w:t xml:space="preserve"> Denied ______________</w:t>
      </w:r>
    </w:p>
    <w:p w:rsidR="00405C2C" w:rsidRPr="004230E6" w:rsidRDefault="00405C2C" w:rsidP="00405C2C">
      <w:r>
        <w:tab/>
      </w:r>
      <w:r>
        <w:tab/>
      </w:r>
      <w:r>
        <w:tab/>
      </w:r>
      <w:r>
        <w:tab/>
      </w:r>
      <w:r>
        <w:tab/>
        <w:t>Assistant Principal</w:t>
      </w:r>
    </w:p>
    <w:p w:rsidR="00E116C0" w:rsidRDefault="00405C2C" w:rsidP="00D14E9F">
      <w:pPr>
        <w:jc w:val="both"/>
      </w:pPr>
      <w:r w:rsidRPr="00405C2C">
        <w:t>Accepte</w:t>
      </w:r>
      <w:r>
        <w:t>d_______________   ______</w:t>
      </w:r>
      <w:r w:rsidR="00406205">
        <w:t>_______________________________</w:t>
      </w:r>
      <w:r w:rsidR="00295DC3">
        <w:t xml:space="preserve"> </w:t>
      </w:r>
      <w:r>
        <w:t>Denied ______________</w:t>
      </w:r>
      <w:r>
        <w:tab/>
      </w:r>
      <w:r>
        <w:tab/>
      </w:r>
      <w:r>
        <w:tab/>
      </w:r>
      <w:r>
        <w:tab/>
      </w:r>
      <w:r>
        <w:tab/>
      </w:r>
      <w:r w:rsidR="00B674D0">
        <w:t xml:space="preserve">                </w:t>
      </w:r>
      <w:r>
        <w:t>Deputy Hammond</w:t>
      </w:r>
    </w:p>
    <w:p w:rsidR="00E116C0" w:rsidRDefault="00E116C0" w:rsidP="00D14E9F">
      <w:pPr>
        <w:jc w:val="both"/>
      </w:pPr>
      <w:r>
        <w:t>Ticket(s) sold by __________________________________________</w:t>
      </w:r>
    </w:p>
    <w:p w:rsidR="00405C2C" w:rsidRPr="00405C2C" w:rsidRDefault="00405C2C" w:rsidP="00CE6053">
      <w:pPr>
        <w:jc w:val="center"/>
      </w:pPr>
      <w:r>
        <w:rPr>
          <w:b/>
        </w:rPr>
        <w:t>DEA</w:t>
      </w:r>
      <w:r w:rsidR="00CE6053">
        <w:rPr>
          <w:b/>
        </w:rPr>
        <w:t xml:space="preserve">DLINE FOR ALL APPLICATIONS </w:t>
      </w:r>
      <w:proofErr w:type="gramStart"/>
      <w:r w:rsidR="00CE6053">
        <w:rPr>
          <w:b/>
        </w:rPr>
        <w:t xml:space="preserve">IS  </w:t>
      </w:r>
      <w:r w:rsidR="00295DC3">
        <w:rPr>
          <w:b/>
        </w:rPr>
        <w:t>Tuesday</w:t>
      </w:r>
      <w:proofErr w:type="gramEnd"/>
      <w:r w:rsidR="00295DC3">
        <w:rPr>
          <w:b/>
        </w:rPr>
        <w:t>, October 1, 2019</w:t>
      </w:r>
    </w:p>
    <w:sectPr w:rsidR="00405C2C" w:rsidRPr="00405C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C42C08"/>
    <w:multiLevelType w:val="hybridMultilevel"/>
    <w:tmpl w:val="4AC60C30"/>
    <w:lvl w:ilvl="0" w:tplc="0B8073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096D72"/>
    <w:multiLevelType w:val="hybridMultilevel"/>
    <w:tmpl w:val="FE76B870"/>
    <w:lvl w:ilvl="0" w:tplc="941A392E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E14"/>
    <w:rsid w:val="00060DFE"/>
    <w:rsid w:val="000A3E35"/>
    <w:rsid w:val="00176EB1"/>
    <w:rsid w:val="00295DC3"/>
    <w:rsid w:val="002A1C0F"/>
    <w:rsid w:val="0036055E"/>
    <w:rsid w:val="003E2E09"/>
    <w:rsid w:val="00405C2C"/>
    <w:rsid w:val="00406205"/>
    <w:rsid w:val="004230E6"/>
    <w:rsid w:val="005714EF"/>
    <w:rsid w:val="006570B6"/>
    <w:rsid w:val="00695A74"/>
    <w:rsid w:val="007813B8"/>
    <w:rsid w:val="00801E14"/>
    <w:rsid w:val="008B33AD"/>
    <w:rsid w:val="0097615A"/>
    <w:rsid w:val="00AB3E0A"/>
    <w:rsid w:val="00AB4F14"/>
    <w:rsid w:val="00B674D0"/>
    <w:rsid w:val="00BF00BF"/>
    <w:rsid w:val="00C34AD0"/>
    <w:rsid w:val="00C647AF"/>
    <w:rsid w:val="00C65098"/>
    <w:rsid w:val="00CE6053"/>
    <w:rsid w:val="00D02D40"/>
    <w:rsid w:val="00D064C6"/>
    <w:rsid w:val="00D14E9F"/>
    <w:rsid w:val="00DA70D9"/>
    <w:rsid w:val="00E116C0"/>
    <w:rsid w:val="00F273BA"/>
    <w:rsid w:val="00F53F0E"/>
    <w:rsid w:val="00F67A33"/>
    <w:rsid w:val="00FF3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9E1A72-E7F6-4DC8-B23F-14CBC9EDA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1E1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62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62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E02E019A</Template>
  <TotalTime>0</TotalTime>
  <Pages>2</Pages>
  <Words>325</Words>
  <Characters>1857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Monroe Public Schools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Stella Tucker</dc:creator>
  <cp:keywords/>
  <dc:description/>
  <cp:lastModifiedBy>Stacy Bitz</cp:lastModifiedBy>
  <cp:revision>2</cp:revision>
  <cp:lastPrinted>2019-09-11T16:24:00Z</cp:lastPrinted>
  <dcterms:created xsi:type="dcterms:W3CDTF">2019-09-11T16:26:00Z</dcterms:created>
  <dcterms:modified xsi:type="dcterms:W3CDTF">2019-09-11T16:26:00Z</dcterms:modified>
</cp:coreProperties>
</file>